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601" w:rsidRPr="005D56F4" w:rsidRDefault="005D56F4" w:rsidP="005D56F4">
      <w:pPr>
        <w:tabs>
          <w:tab w:val="center" w:pos="6856"/>
          <w:tab w:val="left" w:pos="9225"/>
          <w:tab w:val="left" w:pos="9660"/>
        </w:tabs>
        <w:jc w:val="center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  <w:r w:rsidRPr="005D56F4">
        <w:rPr>
          <w:rFonts w:asciiTheme="minorHAnsi" w:hAnsiTheme="minorHAnsi"/>
          <w:b/>
          <w:sz w:val="28"/>
          <w:szCs w:val="28"/>
        </w:rPr>
        <w:t>LICEO          CALENDARIO CORSI DI RECUPERO   A.S 201</w:t>
      </w:r>
      <w:r w:rsidR="00B42FBB">
        <w:rPr>
          <w:rFonts w:asciiTheme="minorHAnsi" w:hAnsiTheme="minorHAnsi"/>
          <w:b/>
          <w:sz w:val="28"/>
          <w:szCs w:val="28"/>
        </w:rPr>
        <w:t>8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Pr="005D56F4">
        <w:rPr>
          <w:rFonts w:asciiTheme="minorHAnsi" w:hAnsiTheme="minorHAnsi"/>
          <w:b/>
          <w:sz w:val="28"/>
          <w:szCs w:val="28"/>
        </w:rPr>
        <w:t>-201</w:t>
      </w:r>
      <w:r w:rsidR="00B42FBB">
        <w:rPr>
          <w:rFonts w:asciiTheme="minorHAnsi" w:hAnsiTheme="minorHAnsi"/>
          <w:b/>
          <w:sz w:val="28"/>
          <w:szCs w:val="28"/>
        </w:rPr>
        <w:t>9</w:t>
      </w:r>
    </w:p>
    <w:p w:rsidR="009C3601" w:rsidRDefault="009C3601">
      <w:pPr>
        <w:jc w:val="center"/>
        <w:rPr>
          <w:b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7"/>
        <w:gridCol w:w="2892"/>
        <w:gridCol w:w="3475"/>
        <w:gridCol w:w="1861"/>
        <w:gridCol w:w="2410"/>
      </w:tblGrid>
      <w:tr w:rsidR="009C3601" w:rsidRPr="005D56F4" w:rsidTr="00AB6EFC">
        <w:tc>
          <w:tcPr>
            <w:tcW w:w="2687" w:type="dxa"/>
          </w:tcPr>
          <w:p w:rsidR="009C3601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CORSI</w:t>
            </w:r>
          </w:p>
        </w:tc>
        <w:tc>
          <w:tcPr>
            <w:tcW w:w="2892" w:type="dxa"/>
          </w:tcPr>
          <w:p w:rsidR="009C3601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CLASSI</w:t>
            </w:r>
          </w:p>
        </w:tc>
        <w:tc>
          <w:tcPr>
            <w:tcW w:w="3475" w:type="dxa"/>
          </w:tcPr>
          <w:p w:rsidR="009C3601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GIORNI</w:t>
            </w:r>
          </w:p>
        </w:tc>
        <w:tc>
          <w:tcPr>
            <w:tcW w:w="1861" w:type="dxa"/>
          </w:tcPr>
          <w:p w:rsidR="009C3601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 xml:space="preserve">ORARIO </w:t>
            </w:r>
          </w:p>
        </w:tc>
        <w:tc>
          <w:tcPr>
            <w:tcW w:w="2410" w:type="dxa"/>
          </w:tcPr>
          <w:p w:rsidR="009C3601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DOCENTE</w:t>
            </w:r>
          </w:p>
        </w:tc>
      </w:tr>
      <w:tr w:rsidR="009C3601" w:rsidRPr="005D56F4" w:rsidTr="00AB6EFC">
        <w:tc>
          <w:tcPr>
            <w:tcW w:w="2687" w:type="dxa"/>
          </w:tcPr>
          <w:p w:rsidR="009C3601" w:rsidRPr="005D56F4" w:rsidRDefault="005D56F4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MATEMATICA</w:t>
            </w:r>
          </w:p>
          <w:p w:rsidR="002318DA" w:rsidRPr="005D56F4" w:rsidRDefault="002318DA" w:rsidP="00F0335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92" w:type="dxa"/>
          </w:tcPr>
          <w:p w:rsidR="009C3601" w:rsidRPr="005D56F4" w:rsidRDefault="00E829B2" w:rsidP="00B42FBB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 II-II</w:t>
            </w:r>
            <w:r w:rsidR="00B42FBB">
              <w:rPr>
                <w:rFonts w:asciiTheme="minorHAnsi" w:hAnsiTheme="minorHAnsi"/>
                <w:sz w:val="28"/>
                <w:szCs w:val="28"/>
              </w:rPr>
              <w:t>I</w:t>
            </w:r>
            <w:r w:rsidR="005D1308">
              <w:rPr>
                <w:rFonts w:asciiTheme="minorHAnsi" w:hAnsiTheme="minorHAnsi"/>
                <w:sz w:val="28"/>
                <w:szCs w:val="28"/>
              </w:rPr>
              <w:t>-</w:t>
            </w:r>
            <w:r>
              <w:rPr>
                <w:rFonts w:asciiTheme="minorHAnsi" w:hAnsiTheme="minorHAnsi"/>
                <w:sz w:val="28"/>
                <w:szCs w:val="28"/>
              </w:rPr>
              <w:t>SE</w:t>
            </w:r>
            <w:r w:rsidR="005D56F4" w:rsidRPr="005D56F4">
              <w:rPr>
                <w:rFonts w:asciiTheme="minorHAnsi" w:hAnsiTheme="minorHAnsi"/>
                <w:sz w:val="28"/>
                <w:szCs w:val="28"/>
              </w:rPr>
              <w:t>Z.</w:t>
            </w:r>
            <w:r w:rsidR="00EF448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5D56F4" w:rsidRPr="005D56F4">
              <w:rPr>
                <w:rFonts w:asciiTheme="minorHAnsi" w:hAnsiTheme="minorHAnsi"/>
                <w:sz w:val="28"/>
                <w:szCs w:val="28"/>
              </w:rPr>
              <w:t xml:space="preserve"> A </w:t>
            </w:r>
          </w:p>
        </w:tc>
        <w:tc>
          <w:tcPr>
            <w:tcW w:w="3475" w:type="dxa"/>
          </w:tcPr>
          <w:p w:rsidR="00F66B66" w:rsidRPr="005D56F4" w:rsidRDefault="00B42FBB" w:rsidP="002C6F50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12-</w:t>
            </w:r>
            <w:r w:rsidR="00E829B2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-</w:t>
            </w:r>
            <w:r w:rsidR="00E829B2">
              <w:rPr>
                <w:rFonts w:asciiTheme="minorHAnsi" w:hAnsiTheme="minorHAnsi"/>
                <w:sz w:val="28"/>
                <w:szCs w:val="28"/>
              </w:rPr>
              <w:t>15</w:t>
            </w:r>
            <w:r w:rsidR="002C6F50">
              <w:rPr>
                <w:rFonts w:asciiTheme="minorHAnsi" w:hAnsiTheme="minorHAnsi"/>
                <w:sz w:val="28"/>
                <w:szCs w:val="28"/>
              </w:rPr>
              <w:t>-</w:t>
            </w:r>
            <w:r w:rsidR="00E829B2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16</w:t>
            </w:r>
            <w:r w:rsidR="002C6F50">
              <w:rPr>
                <w:rFonts w:asciiTheme="minorHAnsi" w:hAnsiTheme="minorHAnsi"/>
                <w:sz w:val="28"/>
                <w:szCs w:val="28"/>
              </w:rPr>
              <w:t>-</w:t>
            </w:r>
            <w:r w:rsidR="00E829B2">
              <w:rPr>
                <w:rFonts w:asciiTheme="minorHAnsi" w:hAnsiTheme="minorHAnsi"/>
                <w:sz w:val="28"/>
                <w:szCs w:val="28"/>
              </w:rPr>
              <w:t xml:space="preserve"> 17</w:t>
            </w:r>
            <w:r w:rsidR="002C6F50">
              <w:rPr>
                <w:rFonts w:asciiTheme="minorHAnsi" w:hAnsiTheme="minorHAnsi"/>
                <w:sz w:val="28"/>
                <w:szCs w:val="28"/>
              </w:rPr>
              <w:t>-18</w:t>
            </w:r>
            <w:r w:rsidR="00E829B2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5D56F4" w:rsidRPr="005D56F4">
              <w:rPr>
                <w:rFonts w:asciiTheme="minorHAnsi" w:hAnsiTheme="minorHAnsi"/>
                <w:sz w:val="28"/>
                <w:szCs w:val="28"/>
              </w:rPr>
              <w:t>LUGLIO 201</w:t>
            </w:r>
            <w:r>
              <w:rPr>
                <w:rFonts w:asciiTheme="minorHAnsi" w:hAnsiTheme="minorHAnsi"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9C3601" w:rsidRPr="005D56F4" w:rsidRDefault="005D56F4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8,30-1</w:t>
            </w:r>
            <w:r w:rsidR="00B42FBB">
              <w:rPr>
                <w:rFonts w:asciiTheme="minorHAnsi" w:hAnsiTheme="minorHAnsi"/>
                <w:sz w:val="28"/>
                <w:szCs w:val="28"/>
              </w:rPr>
              <w:t>1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>.30</w:t>
            </w:r>
          </w:p>
          <w:p w:rsidR="00F66B66" w:rsidRPr="005D56F4" w:rsidRDefault="00F66B66" w:rsidP="00F0335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3601" w:rsidRPr="005D56F4" w:rsidRDefault="005D56F4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MENDICINO A</w:t>
            </w:r>
            <w:r w:rsidR="00D2202D">
              <w:rPr>
                <w:rFonts w:asciiTheme="minorHAnsi" w:hAnsiTheme="minorHAnsi"/>
                <w:sz w:val="28"/>
                <w:szCs w:val="28"/>
              </w:rPr>
              <w:t>.</w:t>
            </w:r>
          </w:p>
        </w:tc>
      </w:tr>
      <w:tr w:rsidR="009C3601" w:rsidRPr="005D56F4" w:rsidTr="00AB6EFC">
        <w:tc>
          <w:tcPr>
            <w:tcW w:w="2687" w:type="dxa"/>
          </w:tcPr>
          <w:p w:rsidR="009C3601" w:rsidRPr="005D56F4" w:rsidRDefault="005D56F4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 xml:space="preserve">LATINO </w:t>
            </w:r>
          </w:p>
          <w:p w:rsidR="002318DA" w:rsidRPr="005D56F4" w:rsidRDefault="002318DA" w:rsidP="00F0335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92" w:type="dxa"/>
          </w:tcPr>
          <w:p w:rsidR="009C3601" w:rsidRPr="005D56F4" w:rsidRDefault="005D56F4" w:rsidP="00936FBD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 w:rsidR="00B42FBB">
              <w:rPr>
                <w:rFonts w:asciiTheme="minorHAnsi" w:hAnsiTheme="minorHAnsi"/>
                <w:sz w:val="28"/>
                <w:szCs w:val="28"/>
              </w:rPr>
              <w:t>II.III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 xml:space="preserve">SEZ.A </w:t>
            </w:r>
          </w:p>
        </w:tc>
        <w:tc>
          <w:tcPr>
            <w:tcW w:w="3475" w:type="dxa"/>
          </w:tcPr>
          <w:p w:rsidR="00F66B66" w:rsidRPr="005D56F4" w:rsidRDefault="00B42FBB" w:rsidP="00B42FBB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 24.25-26-27-28-GIUGNO 201</w:t>
            </w:r>
            <w:r w:rsidR="005D56F4" w:rsidRPr="005D56F4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9C3601" w:rsidRPr="005D56F4" w:rsidRDefault="005D1308" w:rsidP="00F66B66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</w:t>
            </w:r>
            <w:r w:rsidR="005D56F4" w:rsidRPr="005D56F4">
              <w:rPr>
                <w:rFonts w:asciiTheme="minorHAnsi" w:hAnsiTheme="minorHAnsi"/>
                <w:sz w:val="28"/>
                <w:szCs w:val="28"/>
              </w:rPr>
              <w:t>0 ,30-12,30</w:t>
            </w:r>
          </w:p>
          <w:p w:rsidR="00746FF3" w:rsidRPr="005D56F4" w:rsidRDefault="00746FF3" w:rsidP="00F66B6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410" w:type="dxa"/>
          </w:tcPr>
          <w:p w:rsidR="009C3601" w:rsidRPr="005D56F4" w:rsidRDefault="002F66A1" w:rsidP="00B42FBB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B42FBB">
              <w:rPr>
                <w:rFonts w:asciiTheme="minorHAnsi" w:hAnsiTheme="minorHAnsi"/>
                <w:sz w:val="28"/>
                <w:szCs w:val="28"/>
              </w:rPr>
              <w:t>CITRARO C</w:t>
            </w:r>
          </w:p>
        </w:tc>
      </w:tr>
      <w:tr w:rsidR="009C3601" w:rsidRPr="005D56F4" w:rsidTr="00E44898">
        <w:trPr>
          <w:trHeight w:val="617"/>
        </w:trPr>
        <w:tc>
          <w:tcPr>
            <w:tcW w:w="2687" w:type="dxa"/>
          </w:tcPr>
          <w:p w:rsidR="009C3601" w:rsidRPr="005D56F4" w:rsidRDefault="005D56F4" w:rsidP="00F03356">
            <w:pPr>
              <w:rPr>
                <w:rFonts w:asciiTheme="minorHAnsi" w:hAnsiTheme="minorHAnsi"/>
                <w:sz w:val="28"/>
                <w:szCs w:val="28"/>
                <w:highlight w:val="black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 xml:space="preserve">GRECO </w:t>
            </w:r>
          </w:p>
        </w:tc>
        <w:tc>
          <w:tcPr>
            <w:tcW w:w="2892" w:type="dxa"/>
          </w:tcPr>
          <w:p w:rsidR="009C3601" w:rsidRPr="005D56F4" w:rsidRDefault="002F66A1" w:rsidP="00B42FBB">
            <w:pPr>
              <w:rPr>
                <w:rFonts w:asciiTheme="minorHAnsi" w:hAnsiTheme="minorHAnsi"/>
                <w:sz w:val="28"/>
                <w:szCs w:val="28"/>
                <w:highlight w:val="black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II</w:t>
            </w:r>
            <w:r w:rsidR="00B42FBB">
              <w:rPr>
                <w:rFonts w:asciiTheme="minorHAnsi" w:hAnsiTheme="minorHAnsi"/>
                <w:sz w:val="28"/>
                <w:szCs w:val="28"/>
              </w:rPr>
              <w:t>-III</w:t>
            </w:r>
            <w:r w:rsidR="005D56F4" w:rsidRPr="005D56F4">
              <w:rPr>
                <w:rFonts w:asciiTheme="minorHAnsi" w:hAnsiTheme="minorHAnsi"/>
                <w:sz w:val="28"/>
                <w:szCs w:val="28"/>
              </w:rPr>
              <w:t xml:space="preserve"> SEZ A </w:t>
            </w:r>
          </w:p>
        </w:tc>
        <w:tc>
          <w:tcPr>
            <w:tcW w:w="3475" w:type="dxa"/>
          </w:tcPr>
          <w:p w:rsidR="00E30C7E" w:rsidRPr="00E30C7E" w:rsidRDefault="00965A0D" w:rsidP="00965A0D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 24.25-26-27-28-</w:t>
            </w:r>
            <w:r w:rsidR="00EA07BF">
              <w:rPr>
                <w:rFonts w:asciiTheme="minorHAnsi" w:hAnsiTheme="minorHAnsi"/>
                <w:sz w:val="28"/>
                <w:szCs w:val="28"/>
              </w:rPr>
              <w:t xml:space="preserve"> 29 </w:t>
            </w:r>
            <w:r>
              <w:rPr>
                <w:rFonts w:asciiTheme="minorHAnsi" w:hAnsiTheme="minorHAnsi"/>
                <w:sz w:val="28"/>
                <w:szCs w:val="28"/>
              </w:rPr>
              <w:t>GIUGNO 201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9</w:t>
            </w:r>
            <w:r w:rsidR="005D1308">
              <w:rPr>
                <w:rFonts w:asciiTheme="minorHAnsi" w:hAnsiTheme="minorHAnsi"/>
                <w:sz w:val="28"/>
                <w:szCs w:val="28"/>
              </w:rPr>
              <w:t>-</w:t>
            </w:r>
            <w:r w:rsidR="002F66A1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EA07BF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1861" w:type="dxa"/>
          </w:tcPr>
          <w:p w:rsidR="009C3601" w:rsidRPr="005D56F4" w:rsidRDefault="005D56F4" w:rsidP="00DC456A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8,30-1</w:t>
            </w:r>
            <w:r w:rsidR="00693066">
              <w:rPr>
                <w:rFonts w:asciiTheme="minorHAnsi" w:hAnsiTheme="minorHAnsi"/>
                <w:sz w:val="28"/>
                <w:szCs w:val="28"/>
              </w:rPr>
              <w:t>0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>-30</w:t>
            </w:r>
          </w:p>
          <w:p w:rsidR="00D67DFC" w:rsidRPr="005D56F4" w:rsidRDefault="00D67DFC" w:rsidP="00693066">
            <w:pPr>
              <w:rPr>
                <w:rFonts w:asciiTheme="minorHAnsi" w:hAnsiTheme="minorHAnsi"/>
                <w:sz w:val="28"/>
                <w:szCs w:val="28"/>
                <w:highlight w:val="black"/>
              </w:rPr>
            </w:pPr>
          </w:p>
        </w:tc>
        <w:tc>
          <w:tcPr>
            <w:tcW w:w="2410" w:type="dxa"/>
          </w:tcPr>
          <w:p w:rsidR="009C3601" w:rsidRPr="00B42FBB" w:rsidRDefault="00B42FBB" w:rsidP="00B42FBB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CITRARO C</w:t>
            </w:r>
          </w:p>
        </w:tc>
      </w:tr>
      <w:tr w:rsidR="00E65544" w:rsidRPr="005D56F4" w:rsidTr="00AB6EFC">
        <w:tc>
          <w:tcPr>
            <w:tcW w:w="2687" w:type="dxa"/>
          </w:tcPr>
          <w:p w:rsidR="00E65544" w:rsidRPr="005D56F4" w:rsidRDefault="00E65544" w:rsidP="00F337E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92" w:type="dxa"/>
          </w:tcPr>
          <w:p w:rsidR="00E65544" w:rsidRPr="005D56F4" w:rsidRDefault="00E65544" w:rsidP="00E65544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475" w:type="dxa"/>
          </w:tcPr>
          <w:p w:rsidR="00E65544" w:rsidRPr="005D56F4" w:rsidRDefault="00E65544" w:rsidP="00C37694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861" w:type="dxa"/>
          </w:tcPr>
          <w:p w:rsidR="00E65544" w:rsidRPr="005D56F4" w:rsidRDefault="00E65544" w:rsidP="00F337E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5544" w:rsidRPr="005D56F4" w:rsidRDefault="00E65544" w:rsidP="00F03356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E65544" w:rsidRPr="005D56F4" w:rsidTr="00AB6EFC">
        <w:tc>
          <w:tcPr>
            <w:tcW w:w="2687" w:type="dxa"/>
          </w:tcPr>
          <w:p w:rsidR="00E65544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PROVE DI VERIFICA</w:t>
            </w:r>
          </w:p>
        </w:tc>
        <w:tc>
          <w:tcPr>
            <w:tcW w:w="2892" w:type="dxa"/>
          </w:tcPr>
          <w:p w:rsidR="00E65544" w:rsidRPr="005D56F4" w:rsidRDefault="005D56F4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CLASS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>I</w:t>
            </w:r>
          </w:p>
        </w:tc>
        <w:tc>
          <w:tcPr>
            <w:tcW w:w="3475" w:type="dxa"/>
          </w:tcPr>
          <w:p w:rsidR="00E65544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GIORNI</w:t>
            </w:r>
          </w:p>
        </w:tc>
        <w:tc>
          <w:tcPr>
            <w:tcW w:w="1861" w:type="dxa"/>
          </w:tcPr>
          <w:p w:rsidR="00E65544" w:rsidRPr="005D56F4" w:rsidRDefault="005D56F4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ORARIO</w:t>
            </w:r>
          </w:p>
        </w:tc>
        <w:tc>
          <w:tcPr>
            <w:tcW w:w="2410" w:type="dxa"/>
          </w:tcPr>
          <w:p w:rsidR="00E65544" w:rsidRPr="005D56F4" w:rsidRDefault="005D56F4" w:rsidP="00E20686">
            <w:pPr>
              <w:rPr>
                <w:rStyle w:val="Enfasigrassetto"/>
                <w:rFonts w:asciiTheme="minorHAnsi" w:hAnsiTheme="minorHAnsi"/>
                <w:sz w:val="28"/>
                <w:szCs w:val="28"/>
                <w:highlight w:val="yellow"/>
              </w:rPr>
            </w:pPr>
            <w:r w:rsidRPr="005D56F4">
              <w:rPr>
                <w:rStyle w:val="Enfasigrassetto"/>
                <w:rFonts w:asciiTheme="minorHAnsi" w:hAnsiTheme="minorHAnsi"/>
                <w:sz w:val="28"/>
                <w:szCs w:val="28"/>
                <w:highlight w:val="yellow"/>
              </w:rPr>
              <w:t>DOCENTI</w:t>
            </w:r>
          </w:p>
          <w:p w:rsidR="00620455" w:rsidRPr="005D56F4" w:rsidRDefault="00620455" w:rsidP="00E20686">
            <w:pPr>
              <w:rPr>
                <w:rStyle w:val="Enfasigrassetto"/>
                <w:rFonts w:asciiTheme="minorHAnsi" w:hAnsiTheme="minorHAnsi"/>
                <w:sz w:val="28"/>
                <w:szCs w:val="28"/>
                <w:highlight w:val="yellow"/>
              </w:rPr>
            </w:pPr>
          </w:p>
        </w:tc>
      </w:tr>
      <w:tr w:rsidR="00620455" w:rsidRPr="005D56F4" w:rsidTr="00AB6EFC">
        <w:tc>
          <w:tcPr>
            <w:tcW w:w="2687" w:type="dxa"/>
          </w:tcPr>
          <w:p w:rsidR="00620455" w:rsidRPr="005D56F4" w:rsidRDefault="005D56F4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 xml:space="preserve">LATINO </w:t>
            </w:r>
          </w:p>
        </w:tc>
        <w:tc>
          <w:tcPr>
            <w:tcW w:w="2892" w:type="dxa"/>
          </w:tcPr>
          <w:p w:rsidR="00620455" w:rsidRPr="005D56F4" w:rsidRDefault="00F337E6" w:rsidP="00546E7B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134A43">
              <w:rPr>
                <w:rFonts w:asciiTheme="minorHAnsi" w:hAnsiTheme="minorHAnsi"/>
                <w:sz w:val="28"/>
                <w:szCs w:val="28"/>
              </w:rPr>
              <w:t>I</w:t>
            </w:r>
            <w:r w:rsidR="00651228">
              <w:rPr>
                <w:rFonts w:asciiTheme="minorHAnsi" w:hAnsiTheme="minorHAnsi"/>
                <w:sz w:val="28"/>
                <w:szCs w:val="28"/>
              </w:rPr>
              <w:t>I</w:t>
            </w:r>
            <w:r w:rsidR="00134A43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E44898">
              <w:rPr>
                <w:rFonts w:asciiTheme="minorHAnsi" w:hAnsiTheme="minorHAnsi"/>
                <w:sz w:val="28"/>
                <w:szCs w:val="28"/>
              </w:rPr>
              <w:t>–</w:t>
            </w:r>
            <w:r w:rsidR="00546E7B">
              <w:rPr>
                <w:rFonts w:asciiTheme="minorHAnsi" w:hAnsiTheme="minorHAnsi"/>
                <w:sz w:val="28"/>
                <w:szCs w:val="28"/>
              </w:rPr>
              <w:t>III</w:t>
            </w:r>
            <w:r w:rsidR="00E44898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proofErr w:type="gramStart"/>
            <w:r w:rsidR="00E44898">
              <w:rPr>
                <w:rFonts w:asciiTheme="minorHAnsi" w:hAnsiTheme="minorHAnsi"/>
                <w:sz w:val="28"/>
                <w:szCs w:val="28"/>
              </w:rPr>
              <w:t>L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>ICEO  SEZ.A</w:t>
            </w:r>
            <w:proofErr w:type="gramEnd"/>
          </w:p>
        </w:tc>
        <w:tc>
          <w:tcPr>
            <w:tcW w:w="3475" w:type="dxa"/>
          </w:tcPr>
          <w:p w:rsidR="00620455" w:rsidRPr="005D56F4" w:rsidRDefault="00E44898" w:rsidP="00D303C7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BD16DC">
              <w:rPr>
                <w:rFonts w:asciiTheme="minorHAnsi" w:hAnsiTheme="minorHAnsi"/>
                <w:sz w:val="28"/>
                <w:szCs w:val="28"/>
              </w:rPr>
              <w:t xml:space="preserve">29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AGOSTO </w:t>
            </w:r>
            <w:r w:rsidR="005D56F4" w:rsidRPr="005D56F4">
              <w:rPr>
                <w:rFonts w:asciiTheme="minorHAnsi" w:hAnsiTheme="minorHAnsi"/>
                <w:sz w:val="28"/>
                <w:szCs w:val="28"/>
              </w:rPr>
              <w:t>201</w:t>
            </w:r>
            <w:r w:rsidR="00D303C7">
              <w:rPr>
                <w:rFonts w:asciiTheme="minorHAnsi" w:hAnsiTheme="minorHAnsi"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620455" w:rsidRPr="005D56F4" w:rsidRDefault="00BD16DC" w:rsidP="00BD16DC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8,30-</w:t>
            </w:r>
            <w:r w:rsidR="00651228">
              <w:rPr>
                <w:rFonts w:asciiTheme="minorHAnsi" w:hAnsiTheme="minorHAnsi"/>
                <w:sz w:val="28"/>
                <w:szCs w:val="28"/>
              </w:rPr>
              <w:t xml:space="preserve">10.30  </w:t>
            </w:r>
          </w:p>
        </w:tc>
        <w:tc>
          <w:tcPr>
            <w:tcW w:w="2410" w:type="dxa"/>
          </w:tcPr>
          <w:p w:rsidR="00620455" w:rsidRPr="005D56F4" w:rsidRDefault="00546E7B" w:rsidP="00546E7B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CITRARO C</w:t>
            </w:r>
          </w:p>
        </w:tc>
      </w:tr>
      <w:tr w:rsidR="00D2202D" w:rsidRPr="005D56F4" w:rsidTr="00AB6EFC">
        <w:tc>
          <w:tcPr>
            <w:tcW w:w="2687" w:type="dxa"/>
          </w:tcPr>
          <w:p w:rsidR="00D2202D" w:rsidRPr="005D56F4" w:rsidRDefault="00D2202D" w:rsidP="00134A43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GRECO</w:t>
            </w:r>
            <w:r w:rsidR="00134A43">
              <w:rPr>
                <w:rFonts w:asciiTheme="minorHAnsi" w:hAnsiTheme="minorHAnsi"/>
                <w:sz w:val="28"/>
                <w:szCs w:val="28"/>
              </w:rPr>
              <w:t xml:space="preserve">  </w:t>
            </w:r>
          </w:p>
        </w:tc>
        <w:tc>
          <w:tcPr>
            <w:tcW w:w="2892" w:type="dxa"/>
          </w:tcPr>
          <w:p w:rsidR="00D2202D" w:rsidRPr="005D56F4" w:rsidRDefault="00140403" w:rsidP="000F413E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II </w:t>
            </w:r>
            <w:r w:rsidR="000F413E">
              <w:rPr>
                <w:rFonts w:asciiTheme="minorHAnsi" w:hAnsiTheme="minorHAnsi"/>
                <w:sz w:val="28"/>
                <w:szCs w:val="28"/>
              </w:rPr>
              <w:t>-III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SEZ A </w:t>
            </w:r>
            <w:r w:rsidR="00134A43">
              <w:rPr>
                <w:rFonts w:asciiTheme="minorHAnsi" w:hAnsiTheme="minorHAnsi"/>
                <w:sz w:val="28"/>
                <w:szCs w:val="28"/>
              </w:rPr>
              <w:t>–</w:t>
            </w:r>
          </w:p>
        </w:tc>
        <w:tc>
          <w:tcPr>
            <w:tcW w:w="3475" w:type="dxa"/>
          </w:tcPr>
          <w:p w:rsidR="00D2202D" w:rsidRPr="005D56F4" w:rsidRDefault="00BD16DC" w:rsidP="00D303C7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30</w:t>
            </w:r>
            <w:r w:rsidR="00D2202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E44898">
              <w:rPr>
                <w:rFonts w:asciiTheme="minorHAnsi" w:hAnsiTheme="minorHAnsi"/>
                <w:sz w:val="28"/>
                <w:szCs w:val="28"/>
              </w:rPr>
              <w:t>AGOSTO 201</w:t>
            </w:r>
            <w:r w:rsidR="00D303C7">
              <w:rPr>
                <w:rFonts w:asciiTheme="minorHAnsi" w:hAnsiTheme="minorHAnsi"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D2202D" w:rsidRPr="005D56F4" w:rsidRDefault="00546E7B" w:rsidP="00A16435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8,</w:t>
            </w:r>
            <w:r>
              <w:rPr>
                <w:rFonts w:asciiTheme="minorHAnsi" w:hAnsiTheme="minorHAnsi"/>
                <w:sz w:val="28"/>
                <w:szCs w:val="28"/>
              </w:rPr>
              <w:t>3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>0-10,</w:t>
            </w:r>
            <w:r>
              <w:rPr>
                <w:rFonts w:asciiTheme="minorHAnsi" w:hAnsiTheme="minorHAnsi"/>
                <w:sz w:val="28"/>
                <w:szCs w:val="28"/>
              </w:rPr>
              <w:t>3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D2202D" w:rsidRPr="005D56F4" w:rsidRDefault="00546E7B" w:rsidP="0026174F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CITRARO C</w:t>
            </w:r>
          </w:p>
        </w:tc>
      </w:tr>
      <w:tr w:rsidR="00D2202D" w:rsidRPr="005D56F4" w:rsidTr="00AB6EFC">
        <w:tc>
          <w:tcPr>
            <w:tcW w:w="2687" w:type="dxa"/>
          </w:tcPr>
          <w:p w:rsidR="00D2202D" w:rsidRPr="005D56F4" w:rsidRDefault="00D2202D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MATEMATICA</w:t>
            </w:r>
          </w:p>
        </w:tc>
        <w:tc>
          <w:tcPr>
            <w:tcW w:w="2892" w:type="dxa"/>
          </w:tcPr>
          <w:p w:rsidR="00D2202D" w:rsidRPr="005D56F4" w:rsidRDefault="00D2202D" w:rsidP="000F413E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I</w:t>
            </w:r>
            <w:r w:rsidR="00E44898">
              <w:rPr>
                <w:rFonts w:asciiTheme="minorHAnsi" w:hAnsiTheme="minorHAnsi"/>
                <w:sz w:val="28"/>
                <w:szCs w:val="28"/>
              </w:rPr>
              <w:t>I III-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SEZ. A 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3475" w:type="dxa"/>
          </w:tcPr>
          <w:p w:rsidR="00D2202D" w:rsidRPr="005D56F4" w:rsidRDefault="00546E7B" w:rsidP="00D303C7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29 </w:t>
            </w:r>
            <w:r w:rsidR="00140403">
              <w:rPr>
                <w:rFonts w:asciiTheme="minorHAnsi" w:hAnsiTheme="minorHAnsi"/>
                <w:sz w:val="28"/>
                <w:szCs w:val="28"/>
              </w:rPr>
              <w:t>AGOSTO 201</w:t>
            </w:r>
            <w:r w:rsidR="00D303C7">
              <w:rPr>
                <w:rFonts w:asciiTheme="minorHAnsi" w:hAnsiTheme="minorHAnsi"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D2202D" w:rsidRPr="005D56F4" w:rsidRDefault="00546E7B" w:rsidP="003B4836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10,30-12</w:t>
            </w:r>
            <w:r w:rsidRPr="005D56F4">
              <w:rPr>
                <w:rFonts w:asciiTheme="minorHAnsi" w:hAnsiTheme="minorHAnsi"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sz w:val="28"/>
                <w:szCs w:val="28"/>
              </w:rPr>
              <w:t>30</w:t>
            </w:r>
          </w:p>
        </w:tc>
        <w:tc>
          <w:tcPr>
            <w:tcW w:w="2410" w:type="dxa"/>
          </w:tcPr>
          <w:p w:rsidR="00D2202D" w:rsidRPr="005D56F4" w:rsidRDefault="00D2202D" w:rsidP="00F03356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 xml:space="preserve">MENDICINO </w:t>
            </w:r>
            <w:r w:rsidR="00140403">
              <w:rPr>
                <w:rFonts w:asciiTheme="minorHAnsi" w:hAnsiTheme="minorHAnsi"/>
                <w:sz w:val="28"/>
                <w:szCs w:val="28"/>
              </w:rPr>
              <w:t>A</w:t>
            </w:r>
          </w:p>
        </w:tc>
      </w:tr>
      <w:tr w:rsidR="00D2202D" w:rsidRPr="005D56F4" w:rsidTr="00AB6EFC">
        <w:tc>
          <w:tcPr>
            <w:tcW w:w="2687" w:type="dxa"/>
          </w:tcPr>
          <w:p w:rsidR="00D2202D" w:rsidRPr="005D56F4" w:rsidRDefault="00546E7B" w:rsidP="00D2202D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VISIONE COMPITI E VERIFICA ORALE</w:t>
            </w:r>
          </w:p>
        </w:tc>
        <w:tc>
          <w:tcPr>
            <w:tcW w:w="2892" w:type="dxa"/>
          </w:tcPr>
          <w:p w:rsidR="00E30C7E" w:rsidRPr="005D56F4" w:rsidRDefault="00546E7B" w:rsidP="000F413E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II-</w:t>
            </w:r>
            <w:r w:rsidR="00651228">
              <w:rPr>
                <w:rFonts w:asciiTheme="minorHAnsi" w:hAnsiTheme="minorHAnsi"/>
                <w:sz w:val="28"/>
                <w:szCs w:val="28"/>
              </w:rPr>
              <w:t>III-</w:t>
            </w:r>
            <w:r w:rsidR="00E30C7E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B27CF0">
              <w:rPr>
                <w:rFonts w:asciiTheme="minorHAnsi" w:hAnsiTheme="minorHAnsi"/>
                <w:sz w:val="28"/>
                <w:szCs w:val="28"/>
              </w:rPr>
              <w:t xml:space="preserve">SEZ. A </w:t>
            </w:r>
            <w:r w:rsidR="00B27CF0" w:rsidRPr="005D56F4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3475" w:type="dxa"/>
          </w:tcPr>
          <w:p w:rsidR="00D2202D" w:rsidRPr="005D56F4" w:rsidRDefault="00B27CF0" w:rsidP="00D303C7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</w:t>
            </w:r>
            <w:r w:rsidR="00140403">
              <w:rPr>
                <w:rFonts w:asciiTheme="minorHAnsi" w:hAnsiTheme="minorHAnsi"/>
                <w:sz w:val="28"/>
                <w:szCs w:val="28"/>
              </w:rPr>
              <w:t>O</w:t>
            </w:r>
            <w:r w:rsidR="00E44898">
              <w:rPr>
                <w:rFonts w:asciiTheme="minorHAnsi" w:hAnsiTheme="minorHAnsi"/>
                <w:sz w:val="28"/>
                <w:szCs w:val="28"/>
              </w:rPr>
              <w:t xml:space="preserve"> AGOSTO 2</w:t>
            </w:r>
            <w:r w:rsidR="00140403">
              <w:rPr>
                <w:rFonts w:asciiTheme="minorHAnsi" w:hAnsiTheme="minorHAnsi"/>
                <w:sz w:val="28"/>
                <w:szCs w:val="28"/>
              </w:rPr>
              <w:t>0</w:t>
            </w:r>
            <w:r w:rsidR="00E44898">
              <w:rPr>
                <w:rFonts w:asciiTheme="minorHAnsi" w:hAnsiTheme="minorHAnsi"/>
                <w:sz w:val="28"/>
                <w:szCs w:val="28"/>
              </w:rPr>
              <w:t>1</w:t>
            </w:r>
            <w:r w:rsidR="00D303C7">
              <w:rPr>
                <w:rFonts w:asciiTheme="minorHAnsi" w:hAnsiTheme="minorHAnsi"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D2202D" w:rsidRPr="005D56F4" w:rsidRDefault="00651228" w:rsidP="00140403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10,</w:t>
            </w:r>
            <w:r w:rsidR="00140403">
              <w:rPr>
                <w:rFonts w:asciiTheme="minorHAnsi" w:hAnsiTheme="minorHAnsi"/>
                <w:sz w:val="28"/>
                <w:szCs w:val="28"/>
              </w:rPr>
              <w:t>3</w:t>
            </w:r>
            <w:r>
              <w:rPr>
                <w:rFonts w:asciiTheme="minorHAnsi" w:hAnsiTheme="minorHAnsi"/>
                <w:sz w:val="28"/>
                <w:szCs w:val="28"/>
              </w:rPr>
              <w:t>0-12</w:t>
            </w:r>
            <w:r w:rsidR="00B27CF0" w:rsidRPr="005D56F4">
              <w:rPr>
                <w:rFonts w:asciiTheme="minorHAnsi" w:hAnsiTheme="minorHAnsi"/>
                <w:sz w:val="28"/>
                <w:szCs w:val="28"/>
              </w:rPr>
              <w:t>,</w:t>
            </w:r>
            <w:r w:rsidR="00140403">
              <w:rPr>
                <w:rFonts w:asciiTheme="minorHAnsi" w:hAnsiTheme="minorHAnsi"/>
                <w:sz w:val="28"/>
                <w:szCs w:val="28"/>
              </w:rPr>
              <w:t>3</w:t>
            </w:r>
            <w:r w:rsidR="00B27CF0">
              <w:rPr>
                <w:rFonts w:asciiTheme="minorHAnsi" w:hAnsiTheme="minorHAnsi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D2202D" w:rsidRPr="005D56F4" w:rsidRDefault="00D2202D" w:rsidP="00634DBD">
            <w:pPr>
              <w:rPr>
                <w:rFonts w:asciiTheme="minorHAnsi" w:hAnsiTheme="minorHAnsi"/>
                <w:sz w:val="28"/>
                <w:szCs w:val="28"/>
              </w:rPr>
            </w:pPr>
            <w:r w:rsidRPr="005D56F4">
              <w:rPr>
                <w:rFonts w:asciiTheme="minorHAnsi" w:hAnsiTheme="minorHAnsi"/>
                <w:sz w:val="28"/>
                <w:szCs w:val="28"/>
              </w:rPr>
              <w:t>MENDICINO</w:t>
            </w:r>
            <w:r w:rsidR="00140403">
              <w:rPr>
                <w:rFonts w:asciiTheme="minorHAnsi" w:hAnsiTheme="minorHAnsi"/>
                <w:sz w:val="28"/>
                <w:szCs w:val="28"/>
              </w:rPr>
              <w:t xml:space="preserve"> A</w:t>
            </w:r>
            <w:r w:rsidR="00546E7B">
              <w:rPr>
                <w:rFonts w:asciiTheme="minorHAnsi" w:hAnsiTheme="minorHAnsi"/>
                <w:sz w:val="28"/>
                <w:szCs w:val="28"/>
              </w:rPr>
              <w:t xml:space="preserve"> CITRARO C</w:t>
            </w:r>
            <w:r w:rsidR="00D303C7">
              <w:rPr>
                <w:rFonts w:asciiTheme="minorHAnsi" w:hAnsiTheme="minorHAnsi"/>
                <w:sz w:val="28"/>
                <w:szCs w:val="28"/>
              </w:rPr>
              <w:t xml:space="preserve"> GUIDO PECORA</w:t>
            </w:r>
            <w:r w:rsidR="00634DBD">
              <w:rPr>
                <w:rFonts w:asciiTheme="minorHAnsi" w:hAnsiTheme="minorHAnsi"/>
                <w:sz w:val="28"/>
                <w:szCs w:val="28"/>
              </w:rPr>
              <w:t xml:space="preserve"> E</w:t>
            </w:r>
          </w:p>
        </w:tc>
      </w:tr>
      <w:tr w:rsidR="00D2202D" w:rsidRPr="005D56F4" w:rsidTr="00AB6EFC">
        <w:tc>
          <w:tcPr>
            <w:tcW w:w="2687" w:type="dxa"/>
          </w:tcPr>
          <w:p w:rsidR="00D2202D" w:rsidRPr="005D56F4" w:rsidRDefault="00860B68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SCRUTINIO</w:t>
            </w:r>
          </w:p>
        </w:tc>
        <w:tc>
          <w:tcPr>
            <w:tcW w:w="2892" w:type="dxa"/>
          </w:tcPr>
          <w:p w:rsidR="00D2202D" w:rsidRPr="005D56F4" w:rsidRDefault="00651228" w:rsidP="00140403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II </w:t>
            </w:r>
            <w:r w:rsidR="00140403">
              <w:rPr>
                <w:rFonts w:asciiTheme="minorHAnsi" w:hAnsiTheme="minorHAnsi"/>
                <w:b/>
                <w:sz w:val="28"/>
                <w:szCs w:val="28"/>
              </w:rPr>
              <w:t xml:space="preserve">LICEO SEZ </w:t>
            </w:r>
            <w:r w:rsidR="00D2202D" w:rsidRPr="005D56F4">
              <w:rPr>
                <w:rFonts w:asciiTheme="minorHAnsi" w:hAnsiTheme="minorHAnsi"/>
                <w:b/>
                <w:sz w:val="28"/>
                <w:szCs w:val="28"/>
              </w:rPr>
              <w:t>A</w:t>
            </w:r>
          </w:p>
        </w:tc>
        <w:tc>
          <w:tcPr>
            <w:tcW w:w="3475" w:type="dxa"/>
          </w:tcPr>
          <w:p w:rsidR="00D2202D" w:rsidRPr="005D56F4" w:rsidRDefault="00B27CF0" w:rsidP="00D303C7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3</w:t>
            </w:r>
            <w:r w:rsidR="00AB6EFC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D303C7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="00140403">
              <w:rPr>
                <w:rFonts w:asciiTheme="minorHAnsi" w:hAnsiTheme="minorHAnsi"/>
                <w:b/>
                <w:sz w:val="28"/>
                <w:szCs w:val="28"/>
              </w:rPr>
              <w:t xml:space="preserve"> AGOSTO</w:t>
            </w:r>
            <w:r w:rsidR="009F5EF5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9F5EF5" w:rsidRPr="005D56F4">
              <w:rPr>
                <w:rFonts w:asciiTheme="minorHAnsi" w:hAnsiTheme="minorHAnsi"/>
                <w:b/>
                <w:sz w:val="28"/>
                <w:szCs w:val="28"/>
              </w:rPr>
              <w:t>201</w:t>
            </w:r>
            <w:r w:rsidR="00D303C7">
              <w:rPr>
                <w:rFonts w:asciiTheme="minorHAnsi" w:hAnsiTheme="minorHAnsi"/>
                <w:b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D2202D" w:rsidRPr="005D56F4" w:rsidRDefault="00D303C7" w:rsidP="00D303C7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12</w:t>
            </w:r>
            <w:r w:rsidR="00D2202D" w:rsidRPr="005D56F4">
              <w:rPr>
                <w:rFonts w:asciiTheme="minorHAnsi" w:hAnsiTheme="minorHAnsi"/>
                <w:b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30</w:t>
            </w:r>
            <w:r w:rsidR="00651228">
              <w:rPr>
                <w:rFonts w:asciiTheme="minorHAnsi" w:hAnsiTheme="minorHAnsi"/>
                <w:b/>
                <w:sz w:val="28"/>
                <w:szCs w:val="28"/>
              </w:rPr>
              <w:t>-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13,00</w:t>
            </w:r>
          </w:p>
        </w:tc>
        <w:tc>
          <w:tcPr>
            <w:tcW w:w="2410" w:type="dxa"/>
          </w:tcPr>
          <w:p w:rsidR="00D2202D" w:rsidRPr="005D56F4" w:rsidRDefault="00D2202D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TUTTI</w:t>
            </w:r>
          </w:p>
        </w:tc>
      </w:tr>
      <w:tr w:rsidR="00860B68" w:rsidRPr="005D56F4" w:rsidTr="00AB6EFC">
        <w:tc>
          <w:tcPr>
            <w:tcW w:w="2687" w:type="dxa"/>
          </w:tcPr>
          <w:p w:rsidR="00860B68" w:rsidRPr="005D56F4" w:rsidRDefault="00860B68" w:rsidP="002E5D5D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SCRUTINIO</w:t>
            </w:r>
          </w:p>
        </w:tc>
        <w:tc>
          <w:tcPr>
            <w:tcW w:w="2892" w:type="dxa"/>
          </w:tcPr>
          <w:p w:rsidR="00860B68" w:rsidRPr="005D56F4" w:rsidRDefault="00860B68" w:rsidP="00D303C7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/>
                <w:b/>
                <w:sz w:val="28"/>
                <w:szCs w:val="28"/>
              </w:rPr>
              <w:t>III  LICEO</w:t>
            </w:r>
            <w:proofErr w:type="gramEnd"/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SEZ A</w:t>
            </w:r>
          </w:p>
        </w:tc>
        <w:tc>
          <w:tcPr>
            <w:tcW w:w="3475" w:type="dxa"/>
          </w:tcPr>
          <w:p w:rsidR="00860B68" w:rsidRPr="005D56F4" w:rsidRDefault="00860B68" w:rsidP="006108E9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3 0 AGOSTO </w:t>
            </w: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201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9</w:t>
            </w:r>
          </w:p>
        </w:tc>
        <w:tc>
          <w:tcPr>
            <w:tcW w:w="1861" w:type="dxa"/>
          </w:tcPr>
          <w:p w:rsidR="00860B68" w:rsidRPr="005D56F4" w:rsidRDefault="00860B68" w:rsidP="00D303C7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13</w:t>
            </w: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-13,30</w:t>
            </w:r>
          </w:p>
        </w:tc>
        <w:tc>
          <w:tcPr>
            <w:tcW w:w="2410" w:type="dxa"/>
          </w:tcPr>
          <w:p w:rsidR="00860B68" w:rsidRPr="005D56F4" w:rsidRDefault="00860B68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D56F4">
              <w:rPr>
                <w:rFonts w:asciiTheme="minorHAnsi" w:hAnsiTheme="minorHAnsi"/>
                <w:b/>
                <w:sz w:val="28"/>
                <w:szCs w:val="28"/>
              </w:rPr>
              <w:t>TUTTI</w:t>
            </w:r>
          </w:p>
        </w:tc>
      </w:tr>
      <w:tr w:rsidR="00860B68" w:rsidRPr="005D56F4" w:rsidTr="00AB6EFC">
        <w:tc>
          <w:tcPr>
            <w:tcW w:w="2687" w:type="dxa"/>
          </w:tcPr>
          <w:p w:rsidR="00860B68" w:rsidRPr="005D56F4" w:rsidRDefault="00860B68" w:rsidP="002E5D5D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892" w:type="dxa"/>
          </w:tcPr>
          <w:p w:rsidR="00860B68" w:rsidRDefault="00860B68" w:rsidP="00D303C7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475" w:type="dxa"/>
          </w:tcPr>
          <w:p w:rsidR="00860B68" w:rsidRDefault="00860B68" w:rsidP="006108E9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1861" w:type="dxa"/>
          </w:tcPr>
          <w:p w:rsidR="00860B68" w:rsidRDefault="00860B68" w:rsidP="00D303C7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60B68" w:rsidRPr="005D56F4" w:rsidRDefault="00860B68" w:rsidP="00F03356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</w:tbl>
    <w:p w:rsidR="00EC24B0" w:rsidRDefault="00EC24B0"/>
    <w:p w:rsidR="00D303C7" w:rsidRDefault="00D303C7">
      <w:r>
        <w:t>SAN DEMETRIO CORONE  20-06 2019</w:t>
      </w:r>
    </w:p>
    <w:sectPr w:rsidR="00D303C7" w:rsidSect="000F0B19">
      <w:pgSz w:w="16838" w:h="11906" w:orient="landscape" w:code="9"/>
      <w:pgMar w:top="1008" w:right="1714" w:bottom="864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20"/>
    <w:rsid w:val="00005F35"/>
    <w:rsid w:val="0005119F"/>
    <w:rsid w:val="00057518"/>
    <w:rsid w:val="000F0B19"/>
    <w:rsid w:val="000F413E"/>
    <w:rsid w:val="000F41D5"/>
    <w:rsid w:val="00111430"/>
    <w:rsid w:val="0011340B"/>
    <w:rsid w:val="00134A43"/>
    <w:rsid w:val="00140403"/>
    <w:rsid w:val="0015257A"/>
    <w:rsid w:val="00183E23"/>
    <w:rsid w:val="00192B7B"/>
    <w:rsid w:val="001A1ED2"/>
    <w:rsid w:val="001C4F5E"/>
    <w:rsid w:val="001E04B1"/>
    <w:rsid w:val="002142F6"/>
    <w:rsid w:val="002318DA"/>
    <w:rsid w:val="00274336"/>
    <w:rsid w:val="00296D8B"/>
    <w:rsid w:val="002B1167"/>
    <w:rsid w:val="002C4772"/>
    <w:rsid w:val="002C6F50"/>
    <w:rsid w:val="002F2D06"/>
    <w:rsid w:val="002F66A1"/>
    <w:rsid w:val="00323E01"/>
    <w:rsid w:val="0032423A"/>
    <w:rsid w:val="00325347"/>
    <w:rsid w:val="0038508E"/>
    <w:rsid w:val="003A0A41"/>
    <w:rsid w:val="003B4836"/>
    <w:rsid w:val="003D1D72"/>
    <w:rsid w:val="003E6839"/>
    <w:rsid w:val="00443C54"/>
    <w:rsid w:val="00454203"/>
    <w:rsid w:val="005361AF"/>
    <w:rsid w:val="00546E7B"/>
    <w:rsid w:val="00562EF4"/>
    <w:rsid w:val="00576A0A"/>
    <w:rsid w:val="00592017"/>
    <w:rsid w:val="005A2C4C"/>
    <w:rsid w:val="005A6E0C"/>
    <w:rsid w:val="005D1308"/>
    <w:rsid w:val="005D31EB"/>
    <w:rsid w:val="005D56F4"/>
    <w:rsid w:val="0061078F"/>
    <w:rsid w:val="006108E9"/>
    <w:rsid w:val="00615E6B"/>
    <w:rsid w:val="006176A4"/>
    <w:rsid w:val="00620455"/>
    <w:rsid w:val="00621A34"/>
    <w:rsid w:val="006320E6"/>
    <w:rsid w:val="00634DBD"/>
    <w:rsid w:val="00642D2A"/>
    <w:rsid w:val="00651228"/>
    <w:rsid w:val="00693066"/>
    <w:rsid w:val="00697D9B"/>
    <w:rsid w:val="006C2F1D"/>
    <w:rsid w:val="006D5C36"/>
    <w:rsid w:val="00727FE5"/>
    <w:rsid w:val="00746FF3"/>
    <w:rsid w:val="00783743"/>
    <w:rsid w:val="007C1251"/>
    <w:rsid w:val="007C37C3"/>
    <w:rsid w:val="00815391"/>
    <w:rsid w:val="008417B6"/>
    <w:rsid w:val="00860B68"/>
    <w:rsid w:val="00872BF0"/>
    <w:rsid w:val="008747B3"/>
    <w:rsid w:val="00874967"/>
    <w:rsid w:val="00886C7F"/>
    <w:rsid w:val="00920B3A"/>
    <w:rsid w:val="00925B69"/>
    <w:rsid w:val="00936FBD"/>
    <w:rsid w:val="00937039"/>
    <w:rsid w:val="00952C1F"/>
    <w:rsid w:val="00965A0D"/>
    <w:rsid w:val="00991E3C"/>
    <w:rsid w:val="009A0220"/>
    <w:rsid w:val="009A157F"/>
    <w:rsid w:val="009C3601"/>
    <w:rsid w:val="009E61E7"/>
    <w:rsid w:val="009F5EF5"/>
    <w:rsid w:val="009F5EFA"/>
    <w:rsid w:val="00A16435"/>
    <w:rsid w:val="00A54955"/>
    <w:rsid w:val="00AB6EFC"/>
    <w:rsid w:val="00AF5BBD"/>
    <w:rsid w:val="00B13F42"/>
    <w:rsid w:val="00B27CF0"/>
    <w:rsid w:val="00B42FBB"/>
    <w:rsid w:val="00B80DD6"/>
    <w:rsid w:val="00BB1273"/>
    <w:rsid w:val="00BD16DC"/>
    <w:rsid w:val="00BF6BCF"/>
    <w:rsid w:val="00C37694"/>
    <w:rsid w:val="00C6463D"/>
    <w:rsid w:val="00CB5675"/>
    <w:rsid w:val="00CF4F68"/>
    <w:rsid w:val="00CF60DD"/>
    <w:rsid w:val="00D2202D"/>
    <w:rsid w:val="00D303C7"/>
    <w:rsid w:val="00D37313"/>
    <w:rsid w:val="00D67DFC"/>
    <w:rsid w:val="00DC456A"/>
    <w:rsid w:val="00DD4570"/>
    <w:rsid w:val="00DD69DF"/>
    <w:rsid w:val="00DE5744"/>
    <w:rsid w:val="00E20686"/>
    <w:rsid w:val="00E22AC4"/>
    <w:rsid w:val="00E30C7E"/>
    <w:rsid w:val="00E3623B"/>
    <w:rsid w:val="00E44898"/>
    <w:rsid w:val="00E65544"/>
    <w:rsid w:val="00E829B2"/>
    <w:rsid w:val="00E836E5"/>
    <w:rsid w:val="00EA07BF"/>
    <w:rsid w:val="00EA1023"/>
    <w:rsid w:val="00EB03AE"/>
    <w:rsid w:val="00EB0765"/>
    <w:rsid w:val="00EC1A9E"/>
    <w:rsid w:val="00EC24B0"/>
    <w:rsid w:val="00ED1D85"/>
    <w:rsid w:val="00EF4486"/>
    <w:rsid w:val="00F03356"/>
    <w:rsid w:val="00F337E6"/>
    <w:rsid w:val="00F50A35"/>
    <w:rsid w:val="00F55C09"/>
    <w:rsid w:val="00F66B66"/>
    <w:rsid w:val="00F84589"/>
    <w:rsid w:val="00F8771B"/>
    <w:rsid w:val="00FB2BD7"/>
    <w:rsid w:val="00FD1B97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F92593-D667-45F0-B185-E1DD950A4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0B1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E655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afina\Documents\CORSI%20RECUPER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A30B1-57B1-48CA-81CB-82FFE864C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CORSI RECUPERO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corsi</vt:lpstr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corsi</dc:title>
  <dc:creator>serafina</dc:creator>
  <cp:lastModifiedBy>DIRIGENTE</cp:lastModifiedBy>
  <cp:revision>2</cp:revision>
  <cp:lastPrinted>2011-06-19T09:49:00Z</cp:lastPrinted>
  <dcterms:created xsi:type="dcterms:W3CDTF">2019-08-28T07:25:00Z</dcterms:created>
  <dcterms:modified xsi:type="dcterms:W3CDTF">2019-08-28T07:25:00Z</dcterms:modified>
</cp:coreProperties>
</file>